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CF1F49" w:rsidRPr="00853BAF" w14:paraId="722C7EFD" w14:textId="77777777" w:rsidTr="0035303A">
        <w:tc>
          <w:tcPr>
            <w:tcW w:w="9923" w:type="dxa"/>
          </w:tcPr>
          <w:p w14:paraId="722C7EF5" w14:textId="77777777" w:rsidR="00CF1F49" w:rsidRPr="00853BAF" w:rsidRDefault="00E40F12" w:rsidP="00CF1F49">
            <w:pPr>
              <w:ind w:left="4536" w:firstLine="0"/>
              <w:outlineLvl w:val="0"/>
            </w:pPr>
            <w:bookmarkStart w:id="0" w:name="_GoBack"/>
            <w:bookmarkEnd w:id="0"/>
            <w:r>
              <w:rPr>
                <w:sz w:val="12"/>
              </w:rPr>
              <w:pict w14:anchorId="722C7F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3pt;height:40.3pt">
                  <v:imagedata r:id="rId9" o:title="" blacklevel="3932f"/>
                </v:shape>
              </w:pict>
            </w:r>
          </w:p>
          <w:p w14:paraId="722C7EF6" w14:textId="77777777" w:rsidR="00CF1F49" w:rsidRPr="00853BAF" w:rsidRDefault="00CF1F49" w:rsidP="00CF1F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22C7EF7" w14:textId="77777777" w:rsidR="00CF1F49" w:rsidRPr="00853BAF" w:rsidRDefault="00CF1F49" w:rsidP="00CF1F4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22C7EF8" w14:textId="77777777" w:rsidR="00CF1F49" w:rsidRPr="00853BAF" w:rsidRDefault="00CF1F49" w:rsidP="00CF1F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22C7EF9" w14:textId="77777777" w:rsidR="00CF1F49" w:rsidRPr="00853BAF" w:rsidRDefault="00CF1F49" w:rsidP="00CF1F4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22C7EFA" w14:textId="77777777" w:rsidR="00CF1F49" w:rsidRPr="00853BAF" w:rsidRDefault="00CF1F49" w:rsidP="00CF1F4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722C7EFB" w14:textId="64E1CFAB" w:rsidR="00CF1F49" w:rsidRPr="00853BAF" w:rsidRDefault="00CF1F49" w:rsidP="00CF1F4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33041">
              <w:rPr>
                <w:szCs w:val="28"/>
                <w:u w:val="single"/>
              </w:rPr>
              <w:t>09.04.2019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</w:t>
            </w:r>
            <w:r w:rsidR="00533041">
              <w:rPr>
                <w:szCs w:val="28"/>
                <w:u w:val="single"/>
              </w:rPr>
              <w:t>1272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</w:p>
          <w:p w14:paraId="722C7EFC" w14:textId="77777777" w:rsidR="00CF1F49" w:rsidRPr="00853BAF" w:rsidRDefault="00CF1F49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7054"/>
      </w:tblGrid>
      <w:tr w:rsidR="00D004CA" w:rsidRPr="00CF1F49" w14:paraId="722C7EFF" w14:textId="77777777" w:rsidTr="00CF1F49">
        <w:trPr>
          <w:trHeight w:val="20"/>
        </w:trPr>
        <w:tc>
          <w:tcPr>
            <w:tcW w:w="7054" w:type="dxa"/>
            <w:hideMark/>
          </w:tcPr>
          <w:p w14:paraId="722C7EFE" w14:textId="77777777" w:rsidR="00D004CA" w:rsidRPr="00CF1F49" w:rsidRDefault="00555B38" w:rsidP="00CF1F49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F1F49">
              <w:rPr>
                <w:szCs w:val="28"/>
              </w:rPr>
              <w:t xml:space="preserve">О </w:t>
            </w:r>
            <w:r w:rsidR="004A30B3" w:rsidRPr="00CF1F49">
              <w:rPr>
                <w:szCs w:val="28"/>
              </w:rPr>
              <w:t>проекте межевания территории квартала 322.01.01.02 в границах проекта планировки территории, ограниче</w:t>
            </w:r>
            <w:r w:rsidR="004A30B3" w:rsidRPr="00CF1F49">
              <w:rPr>
                <w:szCs w:val="28"/>
              </w:rPr>
              <w:t>н</w:t>
            </w:r>
            <w:r w:rsidR="004A30B3" w:rsidRPr="00CF1F49">
              <w:rPr>
                <w:szCs w:val="28"/>
              </w:rPr>
              <w:t>ной ул.</w:t>
            </w:r>
            <w:r w:rsidR="00CF1F49">
              <w:rPr>
                <w:szCs w:val="28"/>
              </w:rPr>
              <w:t xml:space="preserve"> </w:t>
            </w:r>
            <w:r w:rsidR="004A30B3" w:rsidRPr="00CF1F49">
              <w:rPr>
                <w:szCs w:val="28"/>
              </w:rPr>
              <w:t>Тульской, рекой Тулой, ул.</w:t>
            </w:r>
            <w:r w:rsidR="00CF1F49">
              <w:rPr>
                <w:szCs w:val="28"/>
              </w:rPr>
              <w:t xml:space="preserve"> </w:t>
            </w:r>
            <w:r w:rsidR="004A30B3" w:rsidRPr="00CF1F49">
              <w:rPr>
                <w:szCs w:val="28"/>
              </w:rPr>
              <w:t>Сибиряков-Гвардейцев, ул. Петухова, ул.</w:t>
            </w:r>
            <w:r w:rsidR="00CF1F49">
              <w:rPr>
                <w:szCs w:val="28"/>
              </w:rPr>
              <w:t xml:space="preserve"> </w:t>
            </w:r>
            <w:r w:rsidR="004A30B3" w:rsidRPr="00CF1F49">
              <w:rPr>
                <w:szCs w:val="28"/>
              </w:rPr>
              <w:t>Хилокской, в Кировском и Ленинском районах</w:t>
            </w:r>
          </w:p>
        </w:tc>
      </w:tr>
    </w:tbl>
    <w:p w14:paraId="722C7F00" w14:textId="77777777" w:rsidR="00092A0A" w:rsidRPr="00CF1F49" w:rsidRDefault="00092A0A" w:rsidP="00CC4C43">
      <w:pPr>
        <w:tabs>
          <w:tab w:val="left" w:pos="360"/>
        </w:tabs>
        <w:contextualSpacing/>
        <w:rPr>
          <w:szCs w:val="28"/>
        </w:rPr>
      </w:pPr>
    </w:p>
    <w:p w14:paraId="722C7F01" w14:textId="77777777" w:rsidR="00CF1F49" w:rsidRPr="00CF1F49" w:rsidRDefault="00CF1F49" w:rsidP="001F2239">
      <w:pPr>
        <w:autoSpaceDE w:val="0"/>
        <w:autoSpaceDN w:val="0"/>
        <w:adjustRightInd w:val="0"/>
        <w:rPr>
          <w:szCs w:val="28"/>
        </w:rPr>
      </w:pPr>
    </w:p>
    <w:p w14:paraId="722C7F02" w14:textId="77777777" w:rsidR="00092A0A" w:rsidRPr="00CF1F49" w:rsidRDefault="00092A0A" w:rsidP="001F2239">
      <w:pPr>
        <w:autoSpaceDE w:val="0"/>
        <w:autoSpaceDN w:val="0"/>
        <w:adjustRightInd w:val="0"/>
        <w:rPr>
          <w:szCs w:val="28"/>
        </w:rPr>
      </w:pPr>
      <w:r w:rsidRPr="00CF1F49">
        <w:rPr>
          <w:szCs w:val="28"/>
        </w:rPr>
        <w:t xml:space="preserve">В целях </w:t>
      </w:r>
      <w:r w:rsidR="00781CC6" w:rsidRPr="00CF1F49">
        <w:rPr>
          <w:szCs w:val="28"/>
        </w:rPr>
        <w:t xml:space="preserve">определения местоположения границ образуемых </w:t>
      </w:r>
      <w:r w:rsidR="005F67BE" w:rsidRPr="00CF1F49">
        <w:rPr>
          <w:szCs w:val="28"/>
        </w:rPr>
        <w:t>и изменяемых земельных участков</w:t>
      </w:r>
      <w:r w:rsidR="00D101BE" w:rsidRPr="00CF1F49">
        <w:rPr>
          <w:szCs w:val="28"/>
        </w:rPr>
        <w:t>,</w:t>
      </w:r>
      <w:r w:rsidR="00781CC6" w:rsidRPr="00CF1F49">
        <w:rPr>
          <w:szCs w:val="28"/>
        </w:rPr>
        <w:t xml:space="preserve"> </w:t>
      </w:r>
      <w:r w:rsidRPr="00CF1F49">
        <w:rPr>
          <w:szCs w:val="28"/>
        </w:rPr>
        <w:t>в соответствии с Градостроительным кодексом Российской Федерации,</w:t>
      </w:r>
      <w:r w:rsidR="00CF1F49">
        <w:rPr>
          <w:szCs w:val="28"/>
        </w:rPr>
        <w:t xml:space="preserve"> </w:t>
      </w:r>
      <w:r w:rsidR="00D27D95" w:rsidRPr="00CF1F49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CF1F49">
        <w:rPr>
          <w:szCs w:val="28"/>
        </w:rPr>
        <w:t>е</w:t>
      </w:r>
      <w:r w:rsidR="00D27D95" w:rsidRPr="00CF1F49">
        <w:rPr>
          <w:szCs w:val="28"/>
        </w:rPr>
        <w:t>сов»,</w:t>
      </w:r>
      <w:r w:rsidRPr="00CF1F49">
        <w:rPr>
          <w:szCs w:val="28"/>
        </w:rPr>
        <w:t xml:space="preserve"> </w:t>
      </w:r>
      <w:r w:rsidR="00CC06DD" w:rsidRPr="00CF1F49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F1F49">
        <w:rPr>
          <w:szCs w:val="28"/>
        </w:rPr>
        <w:t>а</w:t>
      </w:r>
      <w:r w:rsidR="00CC06DD" w:rsidRPr="00CF1F49">
        <w:rPr>
          <w:szCs w:val="28"/>
        </w:rPr>
        <w:t>тившими силу отдельных решений Совета депутатов города Новосибирска»</w:t>
      </w:r>
      <w:r w:rsidRPr="00CF1F49">
        <w:rPr>
          <w:szCs w:val="28"/>
        </w:rPr>
        <w:t xml:space="preserve">, </w:t>
      </w:r>
      <w:r w:rsidR="00CC06DD" w:rsidRPr="00CF1F49">
        <w:rPr>
          <w:szCs w:val="28"/>
        </w:rPr>
        <w:t>п</w:t>
      </w:r>
      <w:r w:rsidR="00CC06DD" w:rsidRPr="00CF1F49">
        <w:rPr>
          <w:szCs w:val="28"/>
        </w:rPr>
        <w:t>о</w:t>
      </w:r>
      <w:r w:rsidR="00CC06DD" w:rsidRPr="00CF1F49">
        <w:rPr>
          <w:szCs w:val="28"/>
        </w:rPr>
        <w:t>становлени</w:t>
      </w:r>
      <w:r w:rsidR="00871CD2" w:rsidRPr="00CF1F49">
        <w:rPr>
          <w:szCs w:val="28"/>
        </w:rPr>
        <w:t>я</w:t>
      </w:r>
      <w:r w:rsidR="00CC06DD" w:rsidRPr="00CF1F49">
        <w:rPr>
          <w:szCs w:val="28"/>
        </w:rPr>
        <w:t>м</w:t>
      </w:r>
      <w:r w:rsidR="00871CD2" w:rsidRPr="00CF1F49">
        <w:rPr>
          <w:szCs w:val="28"/>
        </w:rPr>
        <w:t>и</w:t>
      </w:r>
      <w:r w:rsidR="00CC06DD" w:rsidRPr="00CF1F49">
        <w:rPr>
          <w:szCs w:val="28"/>
        </w:rPr>
        <w:t xml:space="preserve"> мэрии города Новосибирска </w:t>
      </w:r>
      <w:r w:rsidR="00CF1F49">
        <w:rPr>
          <w:szCs w:val="28"/>
        </w:rPr>
        <w:t xml:space="preserve">от </w:t>
      </w:r>
      <w:r w:rsidR="004A30B3" w:rsidRPr="00CF1F49">
        <w:rPr>
          <w:szCs w:val="28"/>
        </w:rPr>
        <w:t>30.03.2018 № 1134 «О проекте планировки территории, ограниченной ул. Тульской, рекой Тулой, ул. Сибиряков-Гвардейцев, ул. Петухова, ул. Хилокской, в Кировском и Ленинском районах</w:t>
      </w:r>
      <w:r w:rsidR="00843F62" w:rsidRPr="00CF1F49">
        <w:rPr>
          <w:szCs w:val="28"/>
        </w:rPr>
        <w:t>»</w:t>
      </w:r>
      <w:r w:rsidR="00FB40B7" w:rsidRPr="00CF1F49">
        <w:rPr>
          <w:szCs w:val="28"/>
        </w:rPr>
        <w:t>,</w:t>
      </w:r>
      <w:r w:rsidR="00871CD2" w:rsidRPr="00CF1F49">
        <w:rPr>
          <w:szCs w:val="28"/>
        </w:rPr>
        <w:t xml:space="preserve"> от </w:t>
      </w:r>
      <w:r w:rsidR="004A30B3" w:rsidRPr="00CF1F49">
        <w:rPr>
          <w:szCs w:val="28"/>
        </w:rPr>
        <w:t>20</w:t>
      </w:r>
      <w:r w:rsidR="00871CD2" w:rsidRPr="00CF1F49">
        <w:rPr>
          <w:szCs w:val="28"/>
        </w:rPr>
        <w:t>.</w:t>
      </w:r>
      <w:r w:rsidR="004A30B3" w:rsidRPr="00CF1F49">
        <w:rPr>
          <w:szCs w:val="28"/>
        </w:rPr>
        <w:t>03</w:t>
      </w:r>
      <w:r w:rsidR="00871CD2" w:rsidRPr="00CF1F49">
        <w:rPr>
          <w:szCs w:val="28"/>
        </w:rPr>
        <w:t>.201</w:t>
      </w:r>
      <w:r w:rsidR="004A30B3" w:rsidRPr="00CF1F49">
        <w:rPr>
          <w:szCs w:val="28"/>
        </w:rPr>
        <w:t>9</w:t>
      </w:r>
      <w:r w:rsidR="00871CD2" w:rsidRPr="00CF1F49">
        <w:rPr>
          <w:szCs w:val="28"/>
        </w:rPr>
        <w:t xml:space="preserve"> № </w:t>
      </w:r>
      <w:r w:rsidR="004A30B3" w:rsidRPr="00CF1F49">
        <w:rPr>
          <w:szCs w:val="28"/>
        </w:rPr>
        <w:t>959</w:t>
      </w:r>
      <w:r w:rsidR="00871CD2" w:rsidRPr="00CF1F49">
        <w:rPr>
          <w:szCs w:val="28"/>
        </w:rPr>
        <w:t xml:space="preserve"> «О</w:t>
      </w:r>
      <w:r w:rsidR="004A30B3" w:rsidRPr="00CF1F49">
        <w:rPr>
          <w:szCs w:val="28"/>
        </w:rPr>
        <w:t xml:space="preserve"> подготовке проекта</w:t>
      </w:r>
      <w:r w:rsidR="00871CD2" w:rsidRPr="00CF1F49">
        <w:rPr>
          <w:szCs w:val="28"/>
        </w:rPr>
        <w:t xml:space="preserve"> </w:t>
      </w:r>
      <w:r w:rsidR="004A30B3" w:rsidRPr="00CF1F49">
        <w:rPr>
          <w:szCs w:val="28"/>
        </w:rPr>
        <w:t>межевания территории квартала 322.01.01.02 в границах проекта планировки территории, ограниченной ул. Тульской, рекой Тулой, ул.</w:t>
      </w:r>
      <w:r w:rsidR="00CF1F49">
        <w:rPr>
          <w:szCs w:val="28"/>
        </w:rPr>
        <w:t xml:space="preserve"> </w:t>
      </w:r>
      <w:r w:rsidR="004A30B3" w:rsidRPr="00CF1F49">
        <w:rPr>
          <w:szCs w:val="28"/>
        </w:rPr>
        <w:t>Сибиряков-Гвардейцев, ул. Петухова, ул. Хилокской, в Кировском и Ленинском районах</w:t>
      </w:r>
      <w:r w:rsidR="00871CD2" w:rsidRPr="00CF1F49">
        <w:rPr>
          <w:szCs w:val="28"/>
        </w:rPr>
        <w:t>»,</w:t>
      </w:r>
      <w:r w:rsidR="00FB40B7" w:rsidRPr="00CF1F49">
        <w:rPr>
          <w:szCs w:val="28"/>
        </w:rPr>
        <w:t xml:space="preserve"> руководствуясь Уставом г</w:t>
      </w:r>
      <w:r w:rsidR="00FB40B7" w:rsidRPr="00CF1F49">
        <w:rPr>
          <w:szCs w:val="28"/>
        </w:rPr>
        <w:t>о</w:t>
      </w:r>
      <w:r w:rsidR="00FB40B7" w:rsidRPr="00CF1F49">
        <w:rPr>
          <w:szCs w:val="28"/>
        </w:rPr>
        <w:t>рода Новосибирска,</w:t>
      </w:r>
      <w:r w:rsidR="006C5E6F" w:rsidRPr="00CF1F49">
        <w:rPr>
          <w:szCs w:val="28"/>
        </w:rPr>
        <w:t xml:space="preserve"> </w:t>
      </w:r>
      <w:r w:rsidRPr="00CF1F49">
        <w:rPr>
          <w:szCs w:val="28"/>
        </w:rPr>
        <w:t>ПОСТАНОВЛЯЮ:</w:t>
      </w:r>
    </w:p>
    <w:p w14:paraId="722C7F03" w14:textId="77777777" w:rsidR="00092A0A" w:rsidRPr="00CF1F49" w:rsidRDefault="00092A0A" w:rsidP="00DC7541">
      <w:pPr>
        <w:pStyle w:val="S2"/>
        <w:rPr>
          <w:szCs w:val="28"/>
        </w:rPr>
      </w:pPr>
      <w:r w:rsidRPr="00CF1F49">
        <w:rPr>
          <w:szCs w:val="28"/>
        </w:rPr>
        <w:t xml:space="preserve">1. Утвердить </w:t>
      </w:r>
      <w:r w:rsidRPr="00CF1F49">
        <w:rPr>
          <w:bCs/>
          <w:iCs/>
          <w:szCs w:val="28"/>
        </w:rPr>
        <w:t xml:space="preserve">проект </w:t>
      </w:r>
      <w:r w:rsidR="00124BE2" w:rsidRPr="00CF1F49">
        <w:rPr>
          <w:szCs w:val="28"/>
        </w:rPr>
        <w:t xml:space="preserve">межевания территории </w:t>
      </w:r>
      <w:r w:rsidR="00A55CA4" w:rsidRPr="00CF1F49">
        <w:rPr>
          <w:bCs/>
          <w:iCs/>
          <w:szCs w:val="28"/>
        </w:rPr>
        <w:t>квартала </w:t>
      </w:r>
      <w:r w:rsidR="004A30B3" w:rsidRPr="00CF1F49">
        <w:rPr>
          <w:szCs w:val="28"/>
        </w:rPr>
        <w:t>322.01.01.02 в гран</w:t>
      </w:r>
      <w:r w:rsidR="004A30B3" w:rsidRPr="00CF1F49">
        <w:rPr>
          <w:szCs w:val="28"/>
        </w:rPr>
        <w:t>и</w:t>
      </w:r>
      <w:r w:rsidR="004A30B3" w:rsidRPr="00CF1F49">
        <w:rPr>
          <w:szCs w:val="28"/>
        </w:rPr>
        <w:t>цах проекта планировки территории, ограниченной ул. Тульской, рекой Тулой, ул. Сибиряков-Гвардейцев, ул. Петухова, ул. Хилокской, в Кировском и Лени</w:t>
      </w:r>
      <w:r w:rsidR="004A30B3" w:rsidRPr="00CF1F49">
        <w:rPr>
          <w:szCs w:val="28"/>
        </w:rPr>
        <w:t>н</w:t>
      </w:r>
      <w:r w:rsidR="004A30B3" w:rsidRPr="00CF1F49">
        <w:rPr>
          <w:szCs w:val="28"/>
        </w:rPr>
        <w:t>ском районах</w:t>
      </w:r>
      <w:r w:rsidR="00F75423" w:rsidRPr="00CF1F49">
        <w:rPr>
          <w:szCs w:val="28"/>
        </w:rPr>
        <w:t xml:space="preserve"> </w:t>
      </w:r>
      <w:r w:rsidRPr="00CF1F49">
        <w:rPr>
          <w:szCs w:val="28"/>
        </w:rPr>
        <w:t>(приложение).</w:t>
      </w:r>
    </w:p>
    <w:p w14:paraId="722C7F04" w14:textId="77777777" w:rsidR="00F75423" w:rsidRPr="00CF1F49" w:rsidRDefault="00657B3C" w:rsidP="00DC7541">
      <w:pPr>
        <w:pStyle w:val="S2"/>
        <w:rPr>
          <w:szCs w:val="28"/>
        </w:rPr>
      </w:pPr>
      <w:r w:rsidRPr="00CF1F49">
        <w:rPr>
          <w:szCs w:val="28"/>
        </w:rPr>
        <w:t>2.</w:t>
      </w:r>
      <w:r w:rsidR="00B61B64" w:rsidRPr="00CF1F49">
        <w:rPr>
          <w:szCs w:val="28"/>
        </w:rPr>
        <w:t> </w:t>
      </w:r>
      <w:r w:rsidRPr="00CF1F49">
        <w:rPr>
          <w:szCs w:val="28"/>
        </w:rPr>
        <w:t>Присвоить адрес образуем</w:t>
      </w:r>
      <w:r w:rsidR="00F75423" w:rsidRPr="00CF1F49">
        <w:rPr>
          <w:szCs w:val="28"/>
        </w:rPr>
        <w:t>ому</w:t>
      </w:r>
      <w:r w:rsidRPr="00CF1F49">
        <w:rPr>
          <w:szCs w:val="28"/>
        </w:rPr>
        <w:t xml:space="preserve"> земельн</w:t>
      </w:r>
      <w:r w:rsidR="00F75423" w:rsidRPr="00CF1F49">
        <w:rPr>
          <w:szCs w:val="28"/>
        </w:rPr>
        <w:t>ому</w:t>
      </w:r>
      <w:r w:rsidRPr="00CF1F49">
        <w:rPr>
          <w:szCs w:val="28"/>
        </w:rPr>
        <w:t xml:space="preserve"> участк</w:t>
      </w:r>
      <w:r w:rsidR="00F75423" w:rsidRPr="00CF1F49">
        <w:rPr>
          <w:szCs w:val="28"/>
        </w:rPr>
        <w:t>у</w:t>
      </w:r>
      <w:r w:rsidRPr="00CF1F49">
        <w:rPr>
          <w:szCs w:val="28"/>
        </w:rPr>
        <w:t xml:space="preserve"> согласно приложению 1 к проекту межевания территории  квартала </w:t>
      </w:r>
      <w:r w:rsidR="004A30B3" w:rsidRPr="00CF1F49">
        <w:rPr>
          <w:szCs w:val="28"/>
        </w:rPr>
        <w:t>322.01.01.02 в границах проекта пл</w:t>
      </w:r>
      <w:r w:rsidR="004A30B3" w:rsidRPr="00CF1F49">
        <w:rPr>
          <w:szCs w:val="28"/>
        </w:rPr>
        <w:t>а</w:t>
      </w:r>
      <w:r w:rsidR="004A30B3" w:rsidRPr="00CF1F49">
        <w:rPr>
          <w:szCs w:val="28"/>
        </w:rPr>
        <w:t>нировки территории, ограниченной ул. Тульской, рекой Тулой, ул. Сибиряков-Гвардейцев, ул. Петухова, ул. Хилокской, в Кировском и Ленинском районах</w:t>
      </w:r>
      <w:r w:rsidR="00F75423" w:rsidRPr="00CF1F49">
        <w:rPr>
          <w:szCs w:val="28"/>
        </w:rPr>
        <w:t>.</w:t>
      </w:r>
    </w:p>
    <w:p w14:paraId="722C7F05" w14:textId="77777777" w:rsidR="00DC7541" w:rsidRPr="00CF1F49" w:rsidRDefault="00F75423" w:rsidP="00447741">
      <w:pPr>
        <w:pStyle w:val="S2"/>
        <w:rPr>
          <w:szCs w:val="28"/>
        </w:rPr>
      </w:pPr>
      <w:r w:rsidRPr="00CF1F49">
        <w:rPr>
          <w:szCs w:val="28"/>
        </w:rPr>
        <w:t>3</w:t>
      </w:r>
      <w:r w:rsidR="00092A0A" w:rsidRPr="00CF1F4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F1F49">
        <w:rPr>
          <w:szCs w:val="28"/>
        </w:rPr>
        <w:t xml:space="preserve"> в инфо</w:t>
      </w:r>
      <w:r w:rsidR="00DC7541" w:rsidRPr="00CF1F49">
        <w:rPr>
          <w:szCs w:val="28"/>
        </w:rPr>
        <w:t>р</w:t>
      </w:r>
      <w:r w:rsidR="00DC7541" w:rsidRPr="00CF1F49">
        <w:rPr>
          <w:szCs w:val="28"/>
        </w:rPr>
        <w:t>мационно-телекоммуникационной сети «Интернет».</w:t>
      </w:r>
    </w:p>
    <w:p w14:paraId="722C7F06" w14:textId="77777777" w:rsidR="00447741" w:rsidRPr="00CF1F49" w:rsidRDefault="00F75423" w:rsidP="00447741">
      <w:pPr>
        <w:pStyle w:val="S2"/>
        <w:rPr>
          <w:szCs w:val="28"/>
        </w:rPr>
      </w:pPr>
      <w:r w:rsidRPr="00CF1F49">
        <w:rPr>
          <w:szCs w:val="28"/>
        </w:rPr>
        <w:t>4</w:t>
      </w:r>
      <w:r w:rsidR="00447741" w:rsidRPr="00CF1F4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F1F49">
        <w:rPr>
          <w:szCs w:val="28"/>
        </w:rPr>
        <w:t>о</w:t>
      </w:r>
      <w:r w:rsidR="00447741" w:rsidRPr="00CF1F49">
        <w:rPr>
          <w:szCs w:val="28"/>
        </w:rPr>
        <w:t>становления.</w:t>
      </w:r>
    </w:p>
    <w:p w14:paraId="722C7F07" w14:textId="77777777" w:rsidR="00092A0A" w:rsidRPr="00CF1F49" w:rsidRDefault="00F75423" w:rsidP="00CF1F49">
      <w:pPr>
        <w:pStyle w:val="S2"/>
        <w:rPr>
          <w:szCs w:val="28"/>
        </w:rPr>
      </w:pPr>
      <w:r w:rsidRPr="00CF1F49">
        <w:rPr>
          <w:szCs w:val="28"/>
        </w:rPr>
        <w:lastRenderedPageBreak/>
        <w:t>5</w:t>
      </w:r>
      <w:r w:rsidR="00092A0A" w:rsidRPr="00CF1F49">
        <w:rPr>
          <w:szCs w:val="28"/>
        </w:rPr>
        <w:t xml:space="preserve">. Контроль за исполнением постановления возложить </w:t>
      </w:r>
      <w:r w:rsidR="00A71BC8" w:rsidRPr="00CF1F49">
        <w:rPr>
          <w:szCs w:val="28"/>
        </w:rPr>
        <w:t>на замести</w:t>
      </w:r>
      <w:r w:rsidR="00A969A7" w:rsidRPr="00CF1F49">
        <w:rPr>
          <w:szCs w:val="28"/>
        </w:rPr>
        <w:t xml:space="preserve">теля мэра города Новосибирска – </w:t>
      </w:r>
      <w:r w:rsidR="00A71BC8" w:rsidRPr="00CF1F4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CF1F49" w14:paraId="722C7F0A" w14:textId="77777777" w:rsidTr="00B02ED7">
        <w:trPr>
          <w:trHeight w:val="290"/>
        </w:trPr>
        <w:tc>
          <w:tcPr>
            <w:tcW w:w="6946" w:type="dxa"/>
          </w:tcPr>
          <w:p w14:paraId="722C7F08" w14:textId="77777777" w:rsidR="00584A48" w:rsidRPr="00CF1F49" w:rsidRDefault="00584A48" w:rsidP="00283511">
            <w:pPr>
              <w:spacing w:before="480" w:line="240" w:lineRule="atLeast"/>
              <w:ind w:firstLine="0"/>
              <w:rPr>
                <w:szCs w:val="28"/>
              </w:rPr>
            </w:pPr>
            <w:r w:rsidRPr="00CF1F4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22C7F09" w14:textId="77777777" w:rsidR="00584A48" w:rsidRPr="00CF1F49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F1F4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22C7F0B" w14:textId="77777777" w:rsidR="00EA2E8F" w:rsidRDefault="00EA2E8F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0C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0D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0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0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6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7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8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9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A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B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C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D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1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6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7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8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9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A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B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C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D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E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2F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0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1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2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3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4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5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6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7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8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9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A" w14:textId="77777777" w:rsidR="00CF1F49" w:rsidRDefault="00CF1F49" w:rsidP="00283511">
      <w:pPr>
        <w:suppressAutoHyphens/>
        <w:spacing w:line="240" w:lineRule="exact"/>
        <w:ind w:firstLine="0"/>
        <w:rPr>
          <w:sz w:val="24"/>
          <w:szCs w:val="24"/>
        </w:rPr>
      </w:pPr>
    </w:p>
    <w:p w14:paraId="722C7F3B" w14:textId="77777777" w:rsidR="00F44D43" w:rsidRPr="004A30B3" w:rsidRDefault="001026EA" w:rsidP="00283511">
      <w:pPr>
        <w:suppressAutoHyphens/>
        <w:spacing w:line="240" w:lineRule="exact"/>
        <w:ind w:firstLine="0"/>
        <w:rPr>
          <w:sz w:val="24"/>
          <w:szCs w:val="24"/>
        </w:rPr>
      </w:pPr>
      <w:r w:rsidRPr="004A30B3">
        <w:rPr>
          <w:sz w:val="24"/>
          <w:szCs w:val="24"/>
        </w:rPr>
        <w:t>Устьянцева</w:t>
      </w:r>
    </w:p>
    <w:p w14:paraId="722C7F3C" w14:textId="77777777" w:rsidR="00F44D43" w:rsidRPr="004A30B3" w:rsidRDefault="00F44D43" w:rsidP="00283511">
      <w:pPr>
        <w:suppressAutoHyphens/>
        <w:spacing w:line="240" w:lineRule="exact"/>
        <w:ind w:firstLine="0"/>
        <w:rPr>
          <w:sz w:val="24"/>
          <w:szCs w:val="24"/>
        </w:rPr>
      </w:pPr>
      <w:r w:rsidRPr="004A30B3">
        <w:rPr>
          <w:sz w:val="24"/>
          <w:szCs w:val="24"/>
        </w:rPr>
        <w:t>2275</w:t>
      </w:r>
      <w:r w:rsidR="001026EA" w:rsidRPr="004A30B3">
        <w:rPr>
          <w:sz w:val="24"/>
          <w:szCs w:val="24"/>
        </w:rPr>
        <w:t>462</w:t>
      </w:r>
    </w:p>
    <w:p w14:paraId="722C7F3D" w14:textId="77777777" w:rsidR="00F44D43" w:rsidRPr="004A30B3" w:rsidRDefault="00F44D43" w:rsidP="00283511">
      <w:pPr>
        <w:spacing w:line="240" w:lineRule="exact"/>
        <w:ind w:firstLine="0"/>
        <w:rPr>
          <w:sz w:val="27"/>
          <w:szCs w:val="27"/>
        </w:rPr>
      </w:pPr>
      <w:r w:rsidRPr="004A30B3">
        <w:rPr>
          <w:sz w:val="27"/>
          <w:szCs w:val="27"/>
        </w:rPr>
        <w:t>ГУАиГ</w:t>
      </w:r>
    </w:p>
    <w:p w14:paraId="722C7F3E" w14:textId="77777777" w:rsidR="00DC6FB7" w:rsidRPr="004A30B3" w:rsidRDefault="00DC6FB7" w:rsidP="00386B7F">
      <w:pPr>
        <w:suppressAutoHyphens/>
        <w:ind w:firstLine="0"/>
        <w:rPr>
          <w:sz w:val="27"/>
          <w:szCs w:val="27"/>
        </w:rPr>
        <w:sectPr w:rsidR="00DC6FB7" w:rsidRPr="004A30B3" w:rsidSect="00CF1F49">
          <w:headerReference w:type="even" r:id="rId10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</w:p>
    <w:p w14:paraId="722C7F3F" w14:textId="77777777" w:rsidR="00D41F35" w:rsidRPr="00A25A5A" w:rsidRDefault="00E40F12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722C7FD2"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14:paraId="722C7F40" w14:textId="77777777"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14:paraId="722C7F41" w14:textId="77777777"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14:paraId="722C7F42" w14:textId="49984489" w:rsidR="00D41F35" w:rsidRPr="004A30B3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A30B3">
        <w:rPr>
          <w:szCs w:val="28"/>
        </w:rPr>
        <w:t xml:space="preserve">от </w:t>
      </w:r>
      <w:r w:rsidR="00533041">
        <w:rPr>
          <w:szCs w:val="28"/>
          <w:u w:val="single"/>
        </w:rPr>
        <w:t>09.04.2019</w:t>
      </w:r>
      <w:r w:rsidRPr="004A30B3">
        <w:rPr>
          <w:szCs w:val="28"/>
        </w:rPr>
        <w:t xml:space="preserve"> № </w:t>
      </w:r>
      <w:r w:rsidR="00533041">
        <w:rPr>
          <w:szCs w:val="28"/>
          <w:u w:val="single"/>
        </w:rPr>
        <w:t>1272</w:t>
      </w:r>
    </w:p>
    <w:p w14:paraId="722C7F43" w14:textId="77777777" w:rsidR="00D41F35" w:rsidRPr="004A30B3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722C7F44" w14:textId="77777777"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722C7F45" w14:textId="77777777" w:rsidR="00D41F35" w:rsidRPr="001E4BB6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1E4BB6">
        <w:rPr>
          <w:b/>
          <w:sz w:val="27"/>
          <w:szCs w:val="27"/>
        </w:rPr>
        <w:t>ПРОЕКТ</w:t>
      </w:r>
    </w:p>
    <w:p w14:paraId="722C7F46" w14:textId="77777777" w:rsidR="00CF1F49" w:rsidRDefault="00D41F35" w:rsidP="004A30B3">
      <w:pPr>
        <w:ind w:firstLine="0"/>
        <w:jc w:val="center"/>
        <w:rPr>
          <w:b/>
          <w:szCs w:val="28"/>
        </w:rPr>
      </w:pPr>
      <w:r w:rsidRPr="004A30B3">
        <w:rPr>
          <w:b/>
          <w:szCs w:val="28"/>
        </w:rPr>
        <w:t xml:space="preserve">межевания 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 xml:space="preserve">территории 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>квартала</w:t>
      </w:r>
      <w:r w:rsidR="00CF1F49">
        <w:rPr>
          <w:b/>
          <w:szCs w:val="28"/>
        </w:rPr>
        <w:t xml:space="preserve"> </w:t>
      </w:r>
      <w:r w:rsidRPr="004A30B3">
        <w:rPr>
          <w:b/>
          <w:szCs w:val="28"/>
        </w:rPr>
        <w:t xml:space="preserve"> </w:t>
      </w:r>
      <w:r w:rsidR="004A30B3" w:rsidRPr="004A30B3">
        <w:rPr>
          <w:b/>
          <w:szCs w:val="28"/>
        </w:rPr>
        <w:t>322.01.01.02</w:t>
      </w:r>
      <w:r w:rsidR="00CF1F49">
        <w:rPr>
          <w:b/>
          <w:szCs w:val="28"/>
        </w:rPr>
        <w:t xml:space="preserve"> </w:t>
      </w:r>
      <w:r w:rsidR="004A30B3" w:rsidRPr="004A30B3">
        <w:rPr>
          <w:b/>
          <w:szCs w:val="28"/>
        </w:rPr>
        <w:t xml:space="preserve"> в </w:t>
      </w:r>
      <w:r w:rsidR="00CF1F49">
        <w:rPr>
          <w:b/>
          <w:szCs w:val="28"/>
        </w:rPr>
        <w:t xml:space="preserve"> </w:t>
      </w:r>
      <w:r w:rsidR="004A30B3" w:rsidRPr="004A30B3">
        <w:rPr>
          <w:b/>
          <w:szCs w:val="28"/>
        </w:rPr>
        <w:t xml:space="preserve">границах </w:t>
      </w:r>
      <w:r w:rsidR="00CF1F49">
        <w:rPr>
          <w:b/>
          <w:szCs w:val="28"/>
        </w:rPr>
        <w:t xml:space="preserve"> </w:t>
      </w:r>
      <w:r w:rsidR="004A30B3" w:rsidRPr="004A30B3">
        <w:rPr>
          <w:b/>
          <w:szCs w:val="28"/>
        </w:rPr>
        <w:t xml:space="preserve">проекта </w:t>
      </w:r>
    </w:p>
    <w:p w14:paraId="722C7F47" w14:textId="77777777" w:rsidR="00CF1F49" w:rsidRDefault="004A30B3" w:rsidP="004A30B3">
      <w:pPr>
        <w:ind w:firstLine="0"/>
        <w:jc w:val="center"/>
        <w:rPr>
          <w:b/>
          <w:szCs w:val="28"/>
        </w:rPr>
      </w:pPr>
      <w:r w:rsidRPr="004A30B3">
        <w:rPr>
          <w:b/>
          <w:szCs w:val="28"/>
        </w:rPr>
        <w:t xml:space="preserve">планировки территории, ограниченной ул. Тульской, рекой Тулой, ул. Сибиряков-Гвардейцев, ул. Петухова, ул. Хилокской, </w:t>
      </w:r>
    </w:p>
    <w:p w14:paraId="722C7F48" w14:textId="77777777" w:rsidR="00D41F35" w:rsidRPr="004A30B3" w:rsidRDefault="004A30B3" w:rsidP="004A30B3">
      <w:pPr>
        <w:ind w:firstLine="0"/>
        <w:jc w:val="center"/>
        <w:rPr>
          <w:b/>
          <w:szCs w:val="28"/>
        </w:rPr>
      </w:pPr>
      <w:r w:rsidRPr="004A30B3">
        <w:rPr>
          <w:b/>
          <w:szCs w:val="28"/>
        </w:rPr>
        <w:t>в Кировском и Ленинском районах</w:t>
      </w:r>
    </w:p>
    <w:p w14:paraId="722C7F49" w14:textId="77777777" w:rsidR="00D41F35" w:rsidRPr="001C4699" w:rsidRDefault="00D41F35" w:rsidP="00D41F35">
      <w:pPr>
        <w:ind w:firstLine="0"/>
        <w:jc w:val="center"/>
        <w:rPr>
          <w:szCs w:val="28"/>
        </w:rPr>
      </w:pPr>
    </w:p>
    <w:p w14:paraId="722C7F4A" w14:textId="77777777"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14:paraId="722C7F4B" w14:textId="77777777" w:rsidR="00D30CEE" w:rsidRDefault="00D30CEE" w:rsidP="00D30CEE">
      <w:r>
        <w:rPr>
          <w:szCs w:val="28"/>
        </w:rPr>
        <w:t>1.1. Сведения об образуем</w:t>
      </w:r>
      <w:r w:rsidR="00F75423">
        <w:rPr>
          <w:szCs w:val="28"/>
        </w:rPr>
        <w:t>ом</w:t>
      </w:r>
      <w:r>
        <w:rPr>
          <w:szCs w:val="28"/>
        </w:rPr>
        <w:t xml:space="preserve"> земельн</w:t>
      </w:r>
      <w:r w:rsidR="00F75423">
        <w:rPr>
          <w:szCs w:val="28"/>
        </w:rPr>
        <w:t>ом</w:t>
      </w:r>
      <w:r>
        <w:rPr>
          <w:szCs w:val="28"/>
        </w:rPr>
        <w:t xml:space="preserve"> участк</w:t>
      </w:r>
      <w:r w:rsidR="00F75423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14:paraId="722C7F4C" w14:textId="77777777"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14:paraId="722C7F4D" w14:textId="77777777"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14:paraId="722C7F4E" w14:textId="77777777"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22C7F4F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0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1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2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3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4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5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6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7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8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9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A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B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C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D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E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5F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0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1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2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3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4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5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6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7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8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9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22C7F6A" w14:textId="77777777"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6B282C">
          <w:headerReference w:type="even" r:id="rId11"/>
          <w:headerReference w:type="default" r:id="rId12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14:paraId="722C7F6B" w14:textId="77777777" w:rsidR="00D41F35" w:rsidRPr="00F75423" w:rsidRDefault="00D41F35" w:rsidP="00CF1F49">
      <w:pPr>
        <w:ind w:left="11057" w:right="112" w:firstLine="0"/>
        <w:rPr>
          <w:sz w:val="24"/>
          <w:szCs w:val="24"/>
        </w:rPr>
      </w:pPr>
      <w:r w:rsidRPr="00F75423">
        <w:rPr>
          <w:sz w:val="24"/>
          <w:szCs w:val="24"/>
        </w:rPr>
        <w:lastRenderedPageBreak/>
        <w:t xml:space="preserve">Приложение </w:t>
      </w:r>
      <w:r w:rsidR="00E40F12">
        <w:rPr>
          <w:noProof/>
          <w:sz w:val="24"/>
          <w:szCs w:val="24"/>
        </w:rPr>
        <w:pict w14:anchorId="722C7FD4"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14:paraId="722C7FE4" w14:textId="77777777" w:rsidR="00EA2E8F" w:rsidRDefault="00EA2E8F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F75423">
        <w:rPr>
          <w:noProof/>
          <w:sz w:val="24"/>
          <w:szCs w:val="24"/>
        </w:rPr>
        <w:t>1</w:t>
      </w:r>
    </w:p>
    <w:p w14:paraId="722C7F6C" w14:textId="77777777" w:rsidR="00D41F35" w:rsidRPr="004A30B3" w:rsidRDefault="00D41F35" w:rsidP="00CF1F49">
      <w:pPr>
        <w:tabs>
          <w:tab w:val="left" w:pos="10065"/>
        </w:tabs>
        <w:ind w:left="11057" w:right="112" w:firstLine="0"/>
        <w:rPr>
          <w:sz w:val="24"/>
          <w:szCs w:val="24"/>
        </w:rPr>
      </w:pPr>
      <w:r w:rsidRPr="004A30B3">
        <w:rPr>
          <w:sz w:val="24"/>
          <w:szCs w:val="24"/>
        </w:rPr>
        <w:t xml:space="preserve">к проекту межевания </w:t>
      </w:r>
      <w:r w:rsidR="001E4BB6" w:rsidRPr="004A30B3">
        <w:rPr>
          <w:sz w:val="24"/>
          <w:szCs w:val="24"/>
        </w:rPr>
        <w:t xml:space="preserve">территории </w:t>
      </w:r>
      <w:r w:rsidRPr="004A30B3">
        <w:rPr>
          <w:sz w:val="24"/>
          <w:szCs w:val="24"/>
        </w:rPr>
        <w:t xml:space="preserve">квартала  </w:t>
      </w:r>
      <w:r w:rsidR="004A30B3" w:rsidRPr="004A30B3">
        <w:rPr>
          <w:sz w:val="24"/>
          <w:szCs w:val="24"/>
        </w:rPr>
        <w:t>322.01.01.02 в границах проекта планиро</w:t>
      </w:r>
      <w:r w:rsidR="004A30B3" w:rsidRPr="004A30B3">
        <w:rPr>
          <w:sz w:val="24"/>
          <w:szCs w:val="24"/>
        </w:rPr>
        <w:t>в</w:t>
      </w:r>
      <w:r w:rsidR="004A30B3" w:rsidRPr="004A30B3">
        <w:rPr>
          <w:sz w:val="24"/>
          <w:szCs w:val="24"/>
        </w:rPr>
        <w:t>ки территории, ограниченной ул. Тульской, рекой Тулой, ул. Сибиряков-Гвардейцев, ул. Петухова, ул. Хилокской, в Кировском и Ленинском районах</w:t>
      </w:r>
    </w:p>
    <w:p w14:paraId="722C7F6D" w14:textId="77777777" w:rsidR="001243ED" w:rsidRDefault="001243ED" w:rsidP="00D41F35">
      <w:pPr>
        <w:ind w:left="10206" w:right="394" w:firstLine="0"/>
        <w:rPr>
          <w:sz w:val="24"/>
          <w:szCs w:val="24"/>
        </w:rPr>
      </w:pPr>
    </w:p>
    <w:p w14:paraId="722C7F6E" w14:textId="77777777" w:rsidR="00CF1F49" w:rsidRPr="00BB01B2" w:rsidRDefault="00CF1F49" w:rsidP="00D41F35">
      <w:pPr>
        <w:ind w:left="10206" w:right="394" w:firstLine="0"/>
        <w:rPr>
          <w:sz w:val="24"/>
          <w:szCs w:val="24"/>
        </w:rPr>
      </w:pPr>
    </w:p>
    <w:p w14:paraId="722C7F6F" w14:textId="77777777" w:rsidR="00D30CEE" w:rsidRDefault="00283511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14:paraId="722C7F70" w14:textId="77777777" w:rsidR="00D41F35" w:rsidRDefault="00D30CEE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14:paraId="722C7F71" w14:textId="77777777"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31" w:type="pct"/>
        <w:tblLayout w:type="fixed"/>
        <w:tblLook w:val="04A0" w:firstRow="1" w:lastRow="0" w:firstColumn="1" w:lastColumn="0" w:noHBand="0" w:noVBand="1"/>
      </w:tblPr>
      <w:tblGrid>
        <w:gridCol w:w="1489"/>
        <w:gridCol w:w="1881"/>
        <w:gridCol w:w="3969"/>
        <w:gridCol w:w="1171"/>
        <w:gridCol w:w="3247"/>
        <w:gridCol w:w="3944"/>
      </w:tblGrid>
      <w:tr w:rsidR="00D41F35" w:rsidRPr="007E0645" w14:paraId="722C7F80" w14:textId="77777777" w:rsidTr="00283511">
        <w:trPr>
          <w:trHeight w:val="20"/>
        </w:trPr>
        <w:tc>
          <w:tcPr>
            <w:tcW w:w="474" w:type="pct"/>
          </w:tcPr>
          <w:p w14:paraId="722C7F72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14:paraId="722C7F73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14:paraId="722C7F74" w14:textId="77777777"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14:paraId="722C7F75" w14:textId="77777777"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</w:t>
            </w:r>
          </w:p>
          <w:p w14:paraId="722C7F76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1264" w:type="pct"/>
          </w:tcPr>
          <w:p w14:paraId="722C7F77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</w:t>
            </w:r>
          </w:p>
          <w:p w14:paraId="722C7F78" w14:textId="77777777" w:rsidR="00283511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использования образуемого </w:t>
            </w:r>
          </w:p>
          <w:p w14:paraId="722C7F79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в соответствии с проектом планировки территории</w:t>
            </w:r>
          </w:p>
        </w:tc>
        <w:tc>
          <w:tcPr>
            <w:tcW w:w="373" w:type="pct"/>
          </w:tcPr>
          <w:p w14:paraId="722C7F7A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14:paraId="722C7F7B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мельного участка, га</w:t>
            </w:r>
          </w:p>
        </w:tc>
        <w:tc>
          <w:tcPr>
            <w:tcW w:w="1034" w:type="pct"/>
          </w:tcPr>
          <w:p w14:paraId="722C7F7C" w14:textId="77777777" w:rsidR="005C6443" w:rsidRDefault="00D41F35" w:rsidP="005C644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14:paraId="722C7F7D" w14:textId="77777777" w:rsidR="00D41F35" w:rsidRPr="007E0645" w:rsidRDefault="00D41F35" w:rsidP="005C644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256" w:type="pct"/>
          </w:tcPr>
          <w:p w14:paraId="722C7F7E" w14:textId="77777777"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14:paraId="722C7F7F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14:paraId="722C7F81" w14:textId="77777777"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36" w:type="pct"/>
        <w:tblLayout w:type="fixed"/>
        <w:tblLook w:val="04A0" w:firstRow="1" w:lastRow="0" w:firstColumn="1" w:lastColumn="0" w:noHBand="0" w:noVBand="1"/>
      </w:tblPr>
      <w:tblGrid>
        <w:gridCol w:w="1491"/>
        <w:gridCol w:w="1883"/>
        <w:gridCol w:w="3973"/>
        <w:gridCol w:w="1172"/>
        <w:gridCol w:w="3250"/>
        <w:gridCol w:w="3948"/>
      </w:tblGrid>
      <w:tr w:rsidR="00D41F35" w:rsidRPr="007E0645" w14:paraId="722C7F88" w14:textId="77777777" w:rsidTr="00923F0F">
        <w:trPr>
          <w:trHeight w:val="287"/>
        </w:trPr>
        <w:tc>
          <w:tcPr>
            <w:tcW w:w="474" w:type="pct"/>
          </w:tcPr>
          <w:p w14:paraId="722C7F82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722C7F83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264" w:type="pct"/>
            <w:vAlign w:val="center"/>
          </w:tcPr>
          <w:p w14:paraId="722C7F84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73" w:type="pct"/>
          </w:tcPr>
          <w:p w14:paraId="722C7F85" w14:textId="77777777"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4" w:type="pct"/>
          </w:tcPr>
          <w:p w14:paraId="722C7F86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56" w:type="pct"/>
          </w:tcPr>
          <w:p w14:paraId="722C7F87" w14:textId="77777777"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393661" w:rsidRPr="007E0645" w14:paraId="722C7F8F" w14:textId="77777777" w:rsidTr="00283511">
        <w:trPr>
          <w:trHeight w:val="20"/>
        </w:trPr>
        <w:tc>
          <w:tcPr>
            <w:tcW w:w="474" w:type="pct"/>
          </w:tcPr>
          <w:p w14:paraId="722C7F89" w14:textId="77777777" w:rsidR="00393661" w:rsidRPr="009A159D" w:rsidRDefault="00393661" w:rsidP="00393661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9A159D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599" w:type="pct"/>
          </w:tcPr>
          <w:p w14:paraId="722C7F8A" w14:textId="77777777" w:rsidR="00393661" w:rsidRPr="00902B09" w:rsidRDefault="00393661" w:rsidP="00CF1F49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0F272B">
              <w:rPr>
                <w:color w:val="000000" w:themeColor="text1"/>
                <w:sz w:val="24"/>
                <w:szCs w:val="24"/>
              </w:rPr>
              <w:t>54:35:051835</w:t>
            </w:r>
          </w:p>
        </w:tc>
        <w:tc>
          <w:tcPr>
            <w:tcW w:w="1264" w:type="pct"/>
          </w:tcPr>
          <w:p w14:paraId="722C7F8B" w14:textId="77777777" w:rsidR="00393661" w:rsidRPr="00D6242A" w:rsidRDefault="00393661" w:rsidP="00CF1F4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29109F">
              <w:rPr>
                <w:sz w:val="24"/>
                <w:szCs w:val="24"/>
              </w:rPr>
              <w:t>Многоэтажная жилая застройка (высотная застройка) - многоква</w:t>
            </w:r>
            <w:r w:rsidRPr="0029109F">
              <w:rPr>
                <w:sz w:val="24"/>
                <w:szCs w:val="24"/>
              </w:rPr>
              <w:t>р</w:t>
            </w:r>
            <w:r w:rsidRPr="0029109F">
              <w:rPr>
                <w:sz w:val="24"/>
                <w:szCs w:val="24"/>
              </w:rPr>
              <w:t>тирные многоэтажные дома, по</w:t>
            </w:r>
            <w:r w:rsidRPr="0029109F">
              <w:rPr>
                <w:sz w:val="24"/>
                <w:szCs w:val="24"/>
              </w:rPr>
              <w:t>д</w:t>
            </w:r>
            <w:r w:rsidRPr="0029109F">
              <w:rPr>
                <w:sz w:val="24"/>
                <w:szCs w:val="24"/>
              </w:rPr>
              <w:t>земные гаражи, автостоянки</w:t>
            </w:r>
          </w:p>
        </w:tc>
        <w:tc>
          <w:tcPr>
            <w:tcW w:w="373" w:type="pct"/>
          </w:tcPr>
          <w:p w14:paraId="722C7F8C" w14:textId="77777777" w:rsidR="00393661" w:rsidRPr="00F8248D" w:rsidRDefault="00393661" w:rsidP="00393661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0,8578</w:t>
            </w:r>
          </w:p>
        </w:tc>
        <w:tc>
          <w:tcPr>
            <w:tcW w:w="1034" w:type="pct"/>
          </w:tcPr>
          <w:p w14:paraId="722C7F8D" w14:textId="77777777" w:rsidR="00393661" w:rsidRPr="00F8248D" w:rsidRDefault="00393661" w:rsidP="00393661">
            <w:pPr>
              <w:ind w:right="-3" w:firstLine="0"/>
              <w:rPr>
                <w:sz w:val="24"/>
                <w:szCs w:val="24"/>
              </w:rPr>
            </w:pPr>
            <w:r w:rsidRPr="00F8248D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F8248D">
              <w:rPr>
                <w:sz w:val="24"/>
                <w:szCs w:val="24"/>
                <w:lang w:eastAsia="en-US"/>
              </w:rPr>
              <w:t>о</w:t>
            </w:r>
            <w:r w:rsidRPr="00F8248D">
              <w:rPr>
                <w:sz w:val="24"/>
                <w:szCs w:val="24"/>
                <w:lang w:eastAsia="en-US"/>
              </w:rPr>
              <w:t xml:space="preserve">восибирская область, </w:t>
            </w:r>
            <w:r>
              <w:rPr>
                <w:sz w:val="24"/>
                <w:szCs w:val="24"/>
                <w:lang w:eastAsia="en-US"/>
              </w:rPr>
              <w:t>горо</w:t>
            </w:r>
            <w:r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ской округ город Новос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бирск, город Новосибирск, ул. Беловежская, з/у 6/1</w:t>
            </w:r>
          </w:p>
        </w:tc>
        <w:tc>
          <w:tcPr>
            <w:tcW w:w="1256" w:type="pct"/>
          </w:tcPr>
          <w:p w14:paraId="722C7F8E" w14:textId="77777777" w:rsidR="00393661" w:rsidRPr="00737ED8" w:rsidRDefault="00393661" w:rsidP="00CF1F49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земельного участка с кадастровым номером </w:t>
            </w:r>
            <w:r w:rsidRPr="006C4A73">
              <w:rPr>
                <w:sz w:val="24"/>
                <w:szCs w:val="24"/>
              </w:rPr>
              <w:t>54:35:051835:56</w:t>
            </w:r>
            <w:r>
              <w:rPr>
                <w:sz w:val="24"/>
                <w:szCs w:val="24"/>
              </w:rPr>
              <w:t xml:space="preserve"> с землями, гос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дарственная собственность на кот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рые не разграничена</w:t>
            </w:r>
          </w:p>
        </w:tc>
      </w:tr>
    </w:tbl>
    <w:p w14:paraId="722C7F90" w14:textId="77777777"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14:paraId="722C7F91" w14:textId="77777777"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722C7F92" w14:textId="77777777" w:rsidR="00923F0F" w:rsidRDefault="00923F0F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722C7F93" w14:textId="77777777" w:rsidR="00923F0F" w:rsidRDefault="00923F0F" w:rsidP="00923F0F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923F0F" w:rsidSect="001243ED">
          <w:pgSz w:w="16839" w:h="11907" w:orient="landscape" w:code="9"/>
          <w:pgMar w:top="1418" w:right="567" w:bottom="993" w:left="567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_______________</w:t>
      </w:r>
    </w:p>
    <w:p w14:paraId="722C7F94" w14:textId="77777777"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lastRenderedPageBreak/>
        <w:t xml:space="preserve">Приложение 2 </w:t>
      </w:r>
    </w:p>
    <w:p w14:paraId="722C7F95" w14:textId="77777777"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 w:rsidR="00393661" w:rsidRPr="004A30B3">
        <w:rPr>
          <w:sz w:val="24"/>
          <w:szCs w:val="24"/>
        </w:rPr>
        <w:t>322.01.01.02 в границах проекта планировки территории, ограниченной ул. Тульской, рекой Тулой, ул. Сибиряков-Гвардейцев, ул. Петухова, ул. Хилокской, в К</w:t>
      </w:r>
      <w:r w:rsidR="00393661" w:rsidRPr="004A30B3">
        <w:rPr>
          <w:sz w:val="24"/>
          <w:szCs w:val="24"/>
        </w:rPr>
        <w:t>и</w:t>
      </w:r>
      <w:r w:rsidR="00393661" w:rsidRPr="004A30B3">
        <w:rPr>
          <w:sz w:val="24"/>
          <w:szCs w:val="24"/>
        </w:rPr>
        <w:t>ровском и Ленинском районах</w:t>
      </w:r>
    </w:p>
    <w:p w14:paraId="722C7F96" w14:textId="77777777" w:rsidR="00D30CEE" w:rsidRDefault="00D30CEE" w:rsidP="00D30CEE">
      <w:pPr>
        <w:ind w:left="5670"/>
        <w:rPr>
          <w:bCs/>
          <w:szCs w:val="28"/>
        </w:rPr>
      </w:pPr>
    </w:p>
    <w:p w14:paraId="722C7F97" w14:textId="77777777" w:rsidR="001243ED" w:rsidRDefault="001243ED" w:rsidP="00D30CEE">
      <w:pPr>
        <w:ind w:left="5670"/>
        <w:rPr>
          <w:bCs/>
          <w:szCs w:val="28"/>
        </w:rPr>
      </w:pPr>
    </w:p>
    <w:p w14:paraId="722C7F98" w14:textId="77777777" w:rsidR="00D30CEE" w:rsidRDefault="001243ED" w:rsidP="001243ED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14:paraId="722C7F99" w14:textId="77777777" w:rsidR="001243ED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утвержден </w:t>
      </w:r>
    </w:p>
    <w:p w14:paraId="722C7F9A" w14:textId="77777777"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14:paraId="722C7F9B" w14:textId="77777777"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911"/>
        <w:gridCol w:w="3913"/>
      </w:tblGrid>
      <w:tr w:rsidR="001E09C5" w:rsidRPr="00DE3BD9" w14:paraId="722C7F9F" w14:textId="77777777" w:rsidTr="001243ED">
        <w:trPr>
          <w:trHeight w:val="300"/>
          <w:jc w:val="center"/>
        </w:trPr>
        <w:tc>
          <w:tcPr>
            <w:tcW w:w="1926" w:type="dxa"/>
            <w:vMerge w:val="restart"/>
          </w:tcPr>
          <w:p w14:paraId="722C7F9C" w14:textId="77777777" w:rsidR="001243ED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14:paraId="722C7F9D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14:paraId="722C7F9E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E09C5" w:rsidRPr="00DE3BD9" w14:paraId="722C7FA3" w14:textId="77777777" w:rsidTr="001243ED">
        <w:trPr>
          <w:trHeight w:val="340"/>
          <w:jc w:val="center"/>
        </w:trPr>
        <w:tc>
          <w:tcPr>
            <w:tcW w:w="1926" w:type="dxa"/>
            <w:vMerge/>
          </w:tcPr>
          <w:p w14:paraId="722C7FA0" w14:textId="77777777" w:rsidR="001E09C5" w:rsidRPr="00DE3BD9" w:rsidRDefault="001E09C5" w:rsidP="0064740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14:paraId="722C7FA1" w14:textId="77777777" w:rsidR="001E09C5" w:rsidRPr="00011AE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3" w:type="dxa"/>
          </w:tcPr>
          <w:p w14:paraId="722C7FA2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14:paraId="722C7FA4" w14:textId="77777777" w:rsidR="001E09C5" w:rsidRPr="00DE3BD9" w:rsidRDefault="001E09C5" w:rsidP="001E09C5">
      <w:pPr>
        <w:rPr>
          <w:sz w:val="2"/>
          <w:szCs w:val="2"/>
        </w:rPr>
      </w:pPr>
    </w:p>
    <w:tbl>
      <w:tblPr>
        <w:tblStyle w:val="29"/>
        <w:tblW w:w="9749" w:type="dxa"/>
        <w:jc w:val="center"/>
        <w:tblInd w:w="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3912"/>
        <w:gridCol w:w="3912"/>
      </w:tblGrid>
      <w:tr w:rsidR="001E09C5" w:rsidRPr="00DE3BD9" w14:paraId="722C7FA8" w14:textId="77777777" w:rsidTr="001243ED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14:paraId="722C7FA5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14:paraId="722C7FA6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14:paraId="722C7FA7" w14:textId="77777777"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992D6E" w:rsidRPr="00DE3BD9" w14:paraId="722C7FAC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A9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912" w:type="dxa"/>
          </w:tcPr>
          <w:p w14:paraId="722C7FAA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481067.00</w:t>
            </w:r>
          </w:p>
        </w:tc>
        <w:tc>
          <w:tcPr>
            <w:tcW w:w="3912" w:type="dxa"/>
          </w:tcPr>
          <w:p w14:paraId="722C7FAB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4196588.12</w:t>
            </w:r>
          </w:p>
        </w:tc>
      </w:tr>
      <w:tr w:rsidR="00992D6E" w:rsidRPr="00DE3BD9" w14:paraId="722C7FB0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AD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3912" w:type="dxa"/>
          </w:tcPr>
          <w:p w14:paraId="722C7FAE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480774.53</w:t>
            </w:r>
          </w:p>
        </w:tc>
        <w:tc>
          <w:tcPr>
            <w:tcW w:w="3912" w:type="dxa"/>
          </w:tcPr>
          <w:p w14:paraId="722C7FAF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4196705.29</w:t>
            </w:r>
          </w:p>
        </w:tc>
      </w:tr>
      <w:tr w:rsidR="00992D6E" w:rsidRPr="00DE3BD9" w14:paraId="722C7FB4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B1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3912" w:type="dxa"/>
          </w:tcPr>
          <w:p w14:paraId="722C7FB2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480731.53</w:t>
            </w:r>
          </w:p>
        </w:tc>
        <w:tc>
          <w:tcPr>
            <w:tcW w:w="3912" w:type="dxa"/>
          </w:tcPr>
          <w:p w14:paraId="722C7FB3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4196597.57</w:t>
            </w:r>
          </w:p>
        </w:tc>
      </w:tr>
      <w:tr w:rsidR="00992D6E" w:rsidRPr="00DE3BD9" w14:paraId="722C7FB8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B5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912" w:type="dxa"/>
          </w:tcPr>
          <w:p w14:paraId="722C7FB6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480735.89</w:t>
            </w:r>
          </w:p>
        </w:tc>
        <w:tc>
          <w:tcPr>
            <w:tcW w:w="3912" w:type="dxa"/>
          </w:tcPr>
          <w:p w14:paraId="722C7FB7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4196291.93</w:t>
            </w:r>
          </w:p>
        </w:tc>
      </w:tr>
      <w:tr w:rsidR="00992D6E" w:rsidRPr="00DE3BD9" w14:paraId="722C7FBC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B9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3912" w:type="dxa"/>
          </w:tcPr>
          <w:p w14:paraId="722C7FBA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480732.10</w:t>
            </w:r>
          </w:p>
        </w:tc>
        <w:tc>
          <w:tcPr>
            <w:tcW w:w="3912" w:type="dxa"/>
          </w:tcPr>
          <w:p w14:paraId="722C7FBB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4196245.09</w:t>
            </w:r>
          </w:p>
        </w:tc>
      </w:tr>
      <w:tr w:rsidR="00992D6E" w:rsidRPr="00DE3BD9" w14:paraId="722C7FC0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BD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3912" w:type="dxa"/>
          </w:tcPr>
          <w:p w14:paraId="722C7FBE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480711.12</w:t>
            </w:r>
          </w:p>
        </w:tc>
        <w:tc>
          <w:tcPr>
            <w:tcW w:w="3912" w:type="dxa"/>
          </w:tcPr>
          <w:p w14:paraId="722C7FBF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4196157.58</w:t>
            </w:r>
          </w:p>
        </w:tc>
      </w:tr>
      <w:tr w:rsidR="00992D6E" w:rsidRPr="00DE3BD9" w14:paraId="722C7FC4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C1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3912" w:type="dxa"/>
          </w:tcPr>
          <w:p w14:paraId="722C7FC2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480710.65</w:t>
            </w:r>
          </w:p>
        </w:tc>
        <w:tc>
          <w:tcPr>
            <w:tcW w:w="3912" w:type="dxa"/>
          </w:tcPr>
          <w:p w14:paraId="722C7FC3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4196155.30</w:t>
            </w:r>
          </w:p>
        </w:tc>
      </w:tr>
      <w:tr w:rsidR="00992D6E" w:rsidRPr="00DE3BD9" w14:paraId="722C7FC8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C5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3912" w:type="dxa"/>
          </w:tcPr>
          <w:p w14:paraId="722C7FC6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480975.97</w:t>
            </w:r>
          </w:p>
        </w:tc>
        <w:tc>
          <w:tcPr>
            <w:tcW w:w="3912" w:type="dxa"/>
          </w:tcPr>
          <w:p w14:paraId="722C7FC7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4196069.56</w:t>
            </w:r>
          </w:p>
        </w:tc>
      </w:tr>
      <w:tr w:rsidR="00992D6E" w:rsidRPr="00DE3BD9" w14:paraId="722C7FCC" w14:textId="77777777" w:rsidTr="001243ED">
        <w:trPr>
          <w:trHeight w:val="300"/>
          <w:jc w:val="center"/>
        </w:trPr>
        <w:tc>
          <w:tcPr>
            <w:tcW w:w="1925" w:type="dxa"/>
          </w:tcPr>
          <w:p w14:paraId="722C7FC9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3912" w:type="dxa"/>
          </w:tcPr>
          <w:p w14:paraId="722C7FCA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481090.62</w:t>
            </w:r>
          </w:p>
        </w:tc>
        <w:tc>
          <w:tcPr>
            <w:tcW w:w="3912" w:type="dxa"/>
          </w:tcPr>
          <w:p w14:paraId="722C7FCB" w14:textId="77777777" w:rsidR="00992D6E" w:rsidRPr="00992D6E" w:rsidRDefault="00992D6E" w:rsidP="00992D6E">
            <w:pPr>
              <w:ind w:firstLine="56"/>
              <w:jc w:val="center"/>
              <w:rPr>
                <w:rFonts w:ascii="Times New Roman" w:hAnsi="Times New Roman"/>
                <w:szCs w:val="28"/>
              </w:rPr>
            </w:pPr>
            <w:r w:rsidRPr="00992D6E">
              <w:rPr>
                <w:rFonts w:ascii="Times New Roman" w:hAnsi="Times New Roman"/>
                <w:szCs w:val="28"/>
              </w:rPr>
              <w:t>4196424.13</w:t>
            </w:r>
          </w:p>
        </w:tc>
      </w:tr>
    </w:tbl>
    <w:p w14:paraId="722C7FCD" w14:textId="77777777"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722C7FCE" w14:textId="77777777" w:rsidR="001E09C5" w:rsidRDefault="001E09C5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722C7FCF" w14:textId="77777777" w:rsidR="001E09C5" w:rsidRDefault="001243ED" w:rsidP="001E09C5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1E09C5" w:rsidSect="001243ED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</w:t>
      </w:r>
      <w:r w:rsidR="001E09C5">
        <w:rPr>
          <w:sz w:val="24"/>
        </w:rPr>
        <w:t>___________</w:t>
      </w:r>
    </w:p>
    <w:p w14:paraId="722C7FD0" w14:textId="77777777" w:rsidR="00D41F35" w:rsidRDefault="00EB351E" w:rsidP="00D41F35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22C7FD5" wp14:editId="722C7FD6">
            <wp:extent cx="10116820" cy="7361266"/>
            <wp:effectExtent l="19050" t="0" r="0" b="0"/>
            <wp:docPr id="3" name="Рисунок 3" descr="\\Srv-architect3\проекты планировки\_ОТДЕЛ ГРАД.ПОДГОТОВКИ ТЕРРИТОРИЙ\0_ПРОЕКТЫ МЕЖЕВАНИЯ АКТИВНЫЕ\В_А_2019 ПМ 322.01.01.02 ПП Палласа ООО СМУ_3\__УТВЕРЖДЕНИЕ\Мат21 03 2019\НСО\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В_А_2019 ПМ 322.01.01.02 ПП Палласа ООО СМУ_3\__УТВЕРЖДЕНИЕ\Мат21 03 2019\НСО\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3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F35" w:rsidSect="0017719E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C7FDB" w14:textId="77777777" w:rsidR="00EA2E8F" w:rsidRDefault="00EA2E8F" w:rsidP="007B56B1">
      <w:r>
        <w:separator/>
      </w:r>
    </w:p>
    <w:p w14:paraId="722C7FDC" w14:textId="77777777" w:rsidR="00EA2E8F" w:rsidRDefault="00EA2E8F"/>
  </w:endnote>
  <w:endnote w:type="continuationSeparator" w:id="0">
    <w:p w14:paraId="722C7FDD" w14:textId="77777777" w:rsidR="00EA2E8F" w:rsidRDefault="00EA2E8F" w:rsidP="007B56B1">
      <w:r>
        <w:continuationSeparator/>
      </w:r>
    </w:p>
    <w:p w14:paraId="722C7FDE" w14:textId="77777777" w:rsidR="00EA2E8F" w:rsidRDefault="00EA2E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C7FD7" w14:textId="77777777" w:rsidR="00EA2E8F" w:rsidRDefault="00EA2E8F" w:rsidP="007B56B1">
      <w:r>
        <w:separator/>
      </w:r>
    </w:p>
    <w:p w14:paraId="722C7FD8" w14:textId="77777777" w:rsidR="00EA2E8F" w:rsidRDefault="00EA2E8F"/>
  </w:footnote>
  <w:footnote w:type="continuationSeparator" w:id="0">
    <w:p w14:paraId="722C7FD9" w14:textId="77777777" w:rsidR="00EA2E8F" w:rsidRDefault="00EA2E8F" w:rsidP="007B56B1">
      <w:r>
        <w:continuationSeparator/>
      </w:r>
    </w:p>
    <w:p w14:paraId="722C7FDA" w14:textId="77777777" w:rsidR="00EA2E8F" w:rsidRDefault="00EA2E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4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22C7FDF" w14:textId="77777777" w:rsidR="00CF1F49" w:rsidRPr="00CF1F49" w:rsidRDefault="00CF1F49" w:rsidP="00CF1F49">
        <w:pPr>
          <w:pStyle w:val="a3"/>
          <w:tabs>
            <w:tab w:val="clear" w:pos="4153"/>
          </w:tabs>
          <w:ind w:firstLine="0"/>
          <w:jc w:val="center"/>
          <w:rPr>
            <w:sz w:val="24"/>
            <w:szCs w:val="24"/>
          </w:rPr>
        </w:pPr>
        <w:r w:rsidRPr="00CF1F49">
          <w:rPr>
            <w:sz w:val="24"/>
            <w:szCs w:val="24"/>
          </w:rPr>
          <w:fldChar w:fldCharType="begin"/>
        </w:r>
        <w:r w:rsidRPr="00CF1F49">
          <w:rPr>
            <w:sz w:val="24"/>
            <w:szCs w:val="24"/>
          </w:rPr>
          <w:instrText xml:space="preserve"> PAGE   \* MERGEFORMAT </w:instrText>
        </w:r>
        <w:r w:rsidRPr="00CF1F49">
          <w:rPr>
            <w:sz w:val="24"/>
            <w:szCs w:val="24"/>
          </w:rPr>
          <w:fldChar w:fldCharType="separate"/>
        </w:r>
        <w:r w:rsidR="00E40F12">
          <w:rPr>
            <w:noProof/>
            <w:sz w:val="24"/>
            <w:szCs w:val="24"/>
          </w:rPr>
          <w:t>2</w:t>
        </w:r>
        <w:r w:rsidRPr="00CF1F49">
          <w:rPr>
            <w:sz w:val="24"/>
            <w:szCs w:val="24"/>
          </w:rPr>
          <w:fldChar w:fldCharType="end"/>
        </w:r>
      </w:p>
    </w:sdtContent>
  </w:sdt>
  <w:p w14:paraId="722C7FE0" w14:textId="77777777" w:rsidR="00EA2E8F" w:rsidRDefault="00EA2E8F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C7FE1" w14:textId="77777777" w:rsidR="00EA2E8F" w:rsidRPr="00132931" w:rsidRDefault="00EA2E8F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14:paraId="722C7FE2" w14:textId="77777777" w:rsidR="00EA2E8F" w:rsidRDefault="00EA2E8F" w:rsidP="00D41F35">
    <w:pPr>
      <w:pStyle w:val="a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C7FE3" w14:textId="77777777" w:rsidR="00EA2E8F" w:rsidRDefault="00EA2E8F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attachedTemplate r:id="rId1"/>
  <w:defaultTabStop w:val="720"/>
  <w:autoHyphenation/>
  <w:consecutiveHyphenLimit w:val="3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A6D"/>
    <w:rsid w:val="00095C66"/>
    <w:rsid w:val="00096BA6"/>
    <w:rsid w:val="000A108F"/>
    <w:rsid w:val="000A1EEC"/>
    <w:rsid w:val="000A4147"/>
    <w:rsid w:val="000A5182"/>
    <w:rsid w:val="000A69D7"/>
    <w:rsid w:val="000A6DE1"/>
    <w:rsid w:val="000A711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ED"/>
    <w:rsid w:val="00124BE2"/>
    <w:rsid w:val="00124E7B"/>
    <w:rsid w:val="00124ED8"/>
    <w:rsid w:val="001255E7"/>
    <w:rsid w:val="0012678E"/>
    <w:rsid w:val="00126D9C"/>
    <w:rsid w:val="0012733A"/>
    <w:rsid w:val="001273F1"/>
    <w:rsid w:val="00127D4D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511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661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0B3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2FC"/>
    <w:rsid w:val="00524C4D"/>
    <w:rsid w:val="005259AD"/>
    <w:rsid w:val="00526FDC"/>
    <w:rsid w:val="0052714F"/>
    <w:rsid w:val="0053280E"/>
    <w:rsid w:val="00533041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44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CDC"/>
    <w:rsid w:val="0064300B"/>
    <w:rsid w:val="006450B2"/>
    <w:rsid w:val="0064601B"/>
    <w:rsid w:val="00646F22"/>
    <w:rsid w:val="00647096"/>
    <w:rsid w:val="00647408"/>
    <w:rsid w:val="0064784D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B70"/>
    <w:rsid w:val="006A4FAA"/>
    <w:rsid w:val="006A5BEB"/>
    <w:rsid w:val="006A5F72"/>
    <w:rsid w:val="006B0508"/>
    <w:rsid w:val="006B0689"/>
    <w:rsid w:val="006B10F5"/>
    <w:rsid w:val="006B12B6"/>
    <w:rsid w:val="006B1348"/>
    <w:rsid w:val="006B282C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3F62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CD2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9E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2D6E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FD7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1C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55A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95B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51C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1B64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83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1F49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2423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FFB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F12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E8F"/>
    <w:rsid w:val="00EA2F0E"/>
    <w:rsid w:val="00EA4DCA"/>
    <w:rsid w:val="00EA4FF4"/>
    <w:rsid w:val="00EA51EB"/>
    <w:rsid w:val="00EA577D"/>
    <w:rsid w:val="00EA7F52"/>
    <w:rsid w:val="00EB0374"/>
    <w:rsid w:val="00EB351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423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3B5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,"/>
  <w:listSeparator w:val=";"/>
  <w14:docId w14:val="722C7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0CAAF-A4AF-4293-B2D5-F058AA2A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713</Words>
  <Characters>4067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4771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2019-04-10T05:50:00Z</cp:lastPrinted>
  <dcterms:created xsi:type="dcterms:W3CDTF">2019-04-10T05:51:00Z</dcterms:created>
  <dcterms:modified xsi:type="dcterms:W3CDTF">2019-04-10T05:51:00Z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